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808" w:rsidRPr="00623D3D" w:rsidRDefault="007F0808" w:rsidP="00904361">
      <w:pPr>
        <w:pStyle w:val="H2Subheadline"/>
        <w:rPr>
          <w:b/>
          <w:bCs/>
          <w:color w:val="005DAA"/>
          <w:u w:val="single"/>
        </w:rPr>
      </w:pPr>
      <w:bookmarkStart w:id="0" w:name="_GoBack"/>
      <w:bookmarkEnd w:id="0"/>
      <w:r w:rsidRPr="00623D3D">
        <w:rPr>
          <w:b/>
          <w:bCs/>
          <w:noProof/>
          <w:color w:val="005DAA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7641590</wp:posOffset>
            </wp:positionH>
            <wp:positionV relativeFrom="paragraph">
              <wp:posOffset>-1152979</wp:posOffset>
            </wp:positionV>
            <wp:extent cx="2160000" cy="1182289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reinslogo_platzhal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D3D">
        <w:t>Subheadline</w:t>
      </w:r>
    </w:p>
    <w:p w:rsidR="007F0808" w:rsidRPr="00623D3D" w:rsidRDefault="007F0808" w:rsidP="00904361">
      <w:pPr>
        <w:pStyle w:val="H1Headline"/>
        <w:rPr>
          <w:u w:val="single"/>
        </w:rPr>
      </w:pPr>
      <w:r w:rsidRPr="003A2640">
        <w:t>Hier steht</w:t>
      </w:r>
      <w:r w:rsidRPr="00623D3D">
        <w:rPr>
          <w:u w:val="single"/>
        </w:rPr>
        <w:t xml:space="preserve"> </w:t>
      </w:r>
      <w:r w:rsidRPr="00623D3D">
        <w:rPr>
          <w:u w:val="single"/>
        </w:rPr>
        <w:br/>
      </w:r>
      <w:r w:rsidRPr="003A2640">
        <w:t>die Headline</w:t>
      </w:r>
    </w:p>
    <w:p w:rsidR="00904361" w:rsidRDefault="007F0808" w:rsidP="00904361">
      <w:pPr>
        <w:pStyle w:val="H3Headline"/>
        <w:rPr>
          <w:u w:val="single"/>
        </w:rPr>
      </w:pPr>
      <w:r w:rsidRPr="00623D3D">
        <w:t>Datum</w:t>
      </w:r>
      <w:r w:rsidR="00F605CE">
        <w:t xml:space="preserve"> | Uhrzeit</w:t>
      </w:r>
      <w:r w:rsidRPr="00623D3D">
        <w:rPr>
          <w:u w:val="single"/>
        </w:rPr>
        <w:t xml:space="preserve"> </w:t>
      </w:r>
    </w:p>
    <w:p w:rsidR="006F5FD3" w:rsidRPr="00623D3D" w:rsidRDefault="007F0808" w:rsidP="00904361">
      <w:pPr>
        <w:pStyle w:val="H4Headline"/>
        <w:rPr>
          <w:u w:val="single"/>
        </w:rPr>
      </w:pPr>
      <w:r w:rsidRPr="00623D3D">
        <w:t xml:space="preserve">Ort </w:t>
      </w:r>
      <w:r w:rsidR="00F605CE">
        <w:t xml:space="preserve">| </w:t>
      </w:r>
      <w:r w:rsidRPr="00623D3D">
        <w:t>Adresse</w:t>
      </w:r>
    </w:p>
    <w:sectPr w:rsidR="006F5FD3" w:rsidRPr="00623D3D" w:rsidSect="00623D3D">
      <w:headerReference w:type="default" r:id="rId7"/>
      <w:pgSz w:w="17180" w:h="24154" w:code="8"/>
      <w:pgMar w:top="2268" w:right="116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361" w:rsidRDefault="00904361" w:rsidP="00597E70">
      <w:pPr>
        <w:spacing w:after="0" w:line="240" w:lineRule="auto"/>
      </w:pPr>
      <w:r>
        <w:separator/>
      </w:r>
    </w:p>
  </w:endnote>
  <w:endnote w:type="continuationSeparator" w:id="0">
    <w:p w:rsidR="00904361" w:rsidRDefault="00904361" w:rsidP="0059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361" w:rsidRDefault="00904361" w:rsidP="00597E70">
      <w:pPr>
        <w:spacing w:after="0" w:line="240" w:lineRule="auto"/>
      </w:pPr>
      <w:r>
        <w:separator/>
      </w:r>
    </w:p>
  </w:footnote>
  <w:footnote w:type="continuationSeparator" w:id="0">
    <w:p w:rsidR="00904361" w:rsidRDefault="00904361" w:rsidP="0059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E70" w:rsidRDefault="00597E7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6E922A5" wp14:editId="58E2E23E">
          <wp:simplePos x="0" y="0"/>
          <wp:positionH relativeFrom="column">
            <wp:posOffset>-726621</wp:posOffset>
          </wp:positionH>
          <wp:positionV relativeFrom="paragraph">
            <wp:posOffset>-433070</wp:posOffset>
          </wp:positionV>
          <wp:extent cx="10886887" cy="15303697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kat A3_stadtjubiläum_verein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6887" cy="15303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361"/>
    <w:rsid w:val="0023470D"/>
    <w:rsid w:val="00345C09"/>
    <w:rsid w:val="003A2640"/>
    <w:rsid w:val="00597E70"/>
    <w:rsid w:val="00623D3D"/>
    <w:rsid w:val="006319C6"/>
    <w:rsid w:val="006F5FD3"/>
    <w:rsid w:val="007F0808"/>
    <w:rsid w:val="00904361"/>
    <w:rsid w:val="00A94F19"/>
    <w:rsid w:val="00AD5B38"/>
    <w:rsid w:val="00BA171B"/>
    <w:rsid w:val="00E67DA4"/>
    <w:rsid w:val="00F6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5F32069-4D25-4C61-9AA5-CCE793331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7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7E70"/>
  </w:style>
  <w:style w:type="paragraph" w:styleId="Fuzeile">
    <w:name w:val="footer"/>
    <w:basedOn w:val="Standard"/>
    <w:link w:val="FuzeileZchn"/>
    <w:uiPriority w:val="99"/>
    <w:unhideWhenUsed/>
    <w:rsid w:val="00597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7E70"/>
  </w:style>
  <w:style w:type="paragraph" w:customStyle="1" w:styleId="EinfAbs">
    <w:name w:val="[Einf. Abs.]"/>
    <w:basedOn w:val="Standard"/>
    <w:uiPriority w:val="99"/>
    <w:rsid w:val="007F080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H2Subheadline">
    <w:name w:val="H2 Subheadline"/>
    <w:basedOn w:val="EinfAbs"/>
    <w:qFormat/>
    <w:rsid w:val="00904361"/>
    <w:rPr>
      <w:rFonts w:ascii="Arial" w:hAnsi="Arial" w:cs="Arial"/>
      <w:caps/>
      <w:spacing w:val="100"/>
      <w:sz w:val="70"/>
      <w:szCs w:val="70"/>
    </w:rPr>
  </w:style>
  <w:style w:type="paragraph" w:customStyle="1" w:styleId="H1Headline">
    <w:name w:val="H1 Headline"/>
    <w:basedOn w:val="EinfAbs"/>
    <w:qFormat/>
    <w:rsid w:val="00904361"/>
    <w:pPr>
      <w:spacing w:line="240" w:lineRule="auto"/>
    </w:pPr>
    <w:rPr>
      <w:rFonts w:ascii="Arial" w:hAnsi="Arial" w:cs="Arial"/>
      <w:b/>
      <w:bCs/>
      <w:caps/>
      <w:color w:val="005DAA"/>
      <w:sz w:val="170"/>
      <w:szCs w:val="170"/>
    </w:rPr>
  </w:style>
  <w:style w:type="paragraph" w:customStyle="1" w:styleId="H3Headline">
    <w:name w:val="H3 Headline"/>
    <w:basedOn w:val="Standard"/>
    <w:qFormat/>
    <w:rsid w:val="00904361"/>
    <w:rPr>
      <w:rFonts w:ascii="Arial" w:hAnsi="Arial" w:cs="Arial"/>
      <w:color w:val="967E2B"/>
      <w:sz w:val="110"/>
      <w:szCs w:val="110"/>
    </w:rPr>
  </w:style>
  <w:style w:type="paragraph" w:customStyle="1" w:styleId="H4Headline">
    <w:name w:val="H4 Headline"/>
    <w:basedOn w:val="H3Headline"/>
    <w:qFormat/>
    <w:rsid w:val="00904361"/>
    <w:rPr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Stadtjubiläum_Plakat_A3_template_v1.dotx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Rheinfelden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Susanne</dc:creator>
  <cp:keywords/>
  <dc:description/>
  <cp:lastModifiedBy>Lais Susanne</cp:lastModifiedBy>
  <cp:revision>2</cp:revision>
  <dcterms:created xsi:type="dcterms:W3CDTF">2021-10-28T08:27:00Z</dcterms:created>
  <dcterms:modified xsi:type="dcterms:W3CDTF">2021-10-28T08:27:00Z</dcterms:modified>
</cp:coreProperties>
</file>